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1312"/>
        <w:gridCol w:w="1323"/>
        <w:gridCol w:w="1311"/>
        <w:gridCol w:w="1323"/>
        <w:gridCol w:w="1311"/>
        <w:gridCol w:w="1323"/>
      </w:tblGrid>
      <w:tr w:rsidR="00D8765A" w14:paraId="3D47DA12" w14:textId="77777777" w:rsidTr="00A515A4">
        <w:trPr>
          <w:jc w:val="center"/>
        </w:trPr>
        <w:tc>
          <w:tcPr>
            <w:tcW w:w="17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bookmarkStart w:id="0" w:name="_GoBack"/>
          <w:bookmarkEnd w:id="0"/>
          <w:p w14:paraId="73D4BF7F" w14:textId="77777777" w:rsidR="004736BD" w:rsidRPr="00641D14" w:rsidRDefault="00BA1DA1" w:rsidP="00507DE5">
            <w:pPr>
              <w:spacing w:after="0" w:line="72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MonthYearStr"/>
                  <w:enabled/>
                  <w:calcOnExit w:val="0"/>
                  <w:textInput/>
                </w:ffData>
              </w:fldChar>
            </w:r>
            <w:bookmarkStart w:id="1" w:name="MonthYearStr"/>
            <w:r>
              <w:rPr>
                <w:b/>
                <w:sz w:val="28"/>
              </w:rPr>
              <w:instrText xml:space="preserve"> FORMTEXT </w:instrText>
            </w:r>
            <w:r w:rsidR="00A515A4"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separate"/>
            </w:r>
            <w:r w:rsidR="00A515A4">
              <w:rPr>
                <w:b/>
                <w:sz w:val="28"/>
              </w:rPr>
              <w:t>SEP 2026</w:t>
            </w:r>
            <w:r>
              <w:rPr>
                <w:b/>
                <w:sz w:val="28"/>
              </w:rPr>
              <w:fldChar w:fldCharType="end"/>
            </w:r>
            <w:bookmarkEnd w:id="1"/>
          </w:p>
        </w:tc>
        <w:tc>
          <w:tcPr>
            <w:tcW w:w="26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43C36A84" w14:textId="77777777" w:rsidR="004736BD" w:rsidRPr="00641D14" w:rsidRDefault="004736BD" w:rsidP="00641D14">
            <w:pPr>
              <w:spacing w:after="0" w:line="720" w:lineRule="auto"/>
              <w:jc w:val="center"/>
              <w:rPr>
                <w:b/>
                <w:sz w:val="28"/>
              </w:rPr>
            </w:pPr>
            <w:r w:rsidRPr="00641D14">
              <w:rPr>
                <w:b/>
                <w:sz w:val="28"/>
              </w:rPr>
              <w:t>MIDDLEWICK B</w:t>
            </w:r>
          </w:p>
        </w:tc>
        <w:tc>
          <w:tcPr>
            <w:tcW w:w="26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3ADA1BB3" w14:textId="77777777" w:rsidR="004736BD" w:rsidRPr="00641D14" w:rsidRDefault="004736BD" w:rsidP="00641D14">
            <w:pPr>
              <w:spacing w:after="0" w:line="720" w:lineRule="auto"/>
              <w:jc w:val="center"/>
              <w:rPr>
                <w:b/>
                <w:sz w:val="28"/>
              </w:rPr>
            </w:pPr>
            <w:r w:rsidRPr="00641D14">
              <w:rPr>
                <w:b/>
                <w:sz w:val="28"/>
              </w:rPr>
              <w:t>MIDDLEWICK C</w:t>
            </w:r>
          </w:p>
        </w:tc>
        <w:tc>
          <w:tcPr>
            <w:tcW w:w="26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5C658262" w14:textId="77777777" w:rsidR="004736BD" w:rsidRPr="00641D14" w:rsidRDefault="004736BD" w:rsidP="00641D14">
            <w:pPr>
              <w:spacing w:after="0" w:line="720" w:lineRule="auto"/>
              <w:jc w:val="center"/>
              <w:rPr>
                <w:b/>
                <w:sz w:val="28"/>
              </w:rPr>
            </w:pPr>
            <w:r w:rsidRPr="00641D14">
              <w:rPr>
                <w:b/>
                <w:sz w:val="28"/>
              </w:rPr>
              <w:t>MIDDLEWICK D</w:t>
            </w:r>
          </w:p>
        </w:tc>
      </w:tr>
      <w:tr w:rsidR="00D8765A" w14:paraId="63F41D6F" w14:textId="77777777" w:rsidTr="00A515A4">
        <w:trPr>
          <w:trHeight w:val="252"/>
          <w:jc w:val="center"/>
        </w:trPr>
        <w:tc>
          <w:tcPr>
            <w:tcW w:w="17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885B0AB" w14:textId="77777777" w:rsidR="004736BD" w:rsidRPr="00641D14" w:rsidRDefault="004736BD" w:rsidP="00641D14">
            <w:pPr>
              <w:spacing w:after="0"/>
              <w:jc w:val="center"/>
              <w:rPr>
                <w:b/>
              </w:rPr>
            </w:pPr>
            <w:r w:rsidRPr="00641D14">
              <w:rPr>
                <w:b/>
              </w:rPr>
              <w:t>DAY</w:t>
            </w:r>
          </w:p>
        </w:tc>
        <w:tc>
          <w:tcPr>
            <w:tcW w:w="13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14:paraId="0BD75895" w14:textId="77777777" w:rsidR="004736BD" w:rsidRPr="00641D14" w:rsidRDefault="004736BD" w:rsidP="00641D14">
            <w:pPr>
              <w:spacing w:after="0"/>
              <w:jc w:val="center"/>
              <w:rPr>
                <w:b/>
              </w:rPr>
            </w:pPr>
            <w:r w:rsidRPr="00641D14">
              <w:rPr>
                <w:b/>
              </w:rPr>
              <w:t>DAY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5F6DF20B" w14:textId="77777777" w:rsidR="004736BD" w:rsidRPr="00641D14" w:rsidRDefault="004736BD" w:rsidP="00641D14">
            <w:pPr>
              <w:spacing w:after="0"/>
              <w:jc w:val="center"/>
              <w:rPr>
                <w:b/>
              </w:rPr>
            </w:pPr>
            <w:r w:rsidRPr="00641D14">
              <w:rPr>
                <w:b/>
              </w:rPr>
              <w:t>NIGHT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14:paraId="17EB6664" w14:textId="77777777" w:rsidR="004736BD" w:rsidRPr="00641D14" w:rsidRDefault="004736BD" w:rsidP="00641D14">
            <w:pPr>
              <w:spacing w:after="0"/>
              <w:jc w:val="center"/>
              <w:rPr>
                <w:b/>
              </w:rPr>
            </w:pPr>
            <w:r w:rsidRPr="00641D14">
              <w:rPr>
                <w:b/>
              </w:rPr>
              <w:t>DAY</w:t>
            </w:r>
          </w:p>
        </w:tc>
        <w:tc>
          <w:tcPr>
            <w:tcW w:w="132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3CC3CE5D" w14:textId="77777777" w:rsidR="004736BD" w:rsidRPr="00641D14" w:rsidRDefault="004736BD" w:rsidP="00641D14">
            <w:pPr>
              <w:spacing w:after="0"/>
              <w:jc w:val="center"/>
              <w:rPr>
                <w:b/>
              </w:rPr>
            </w:pPr>
            <w:r w:rsidRPr="00641D14">
              <w:rPr>
                <w:b/>
              </w:rPr>
              <w:t>NIGHT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14:paraId="3ED09CED" w14:textId="77777777" w:rsidR="004736BD" w:rsidRPr="00641D14" w:rsidRDefault="004736BD" w:rsidP="00641D14">
            <w:pPr>
              <w:spacing w:after="0"/>
              <w:jc w:val="center"/>
              <w:rPr>
                <w:b/>
              </w:rPr>
            </w:pPr>
            <w:r w:rsidRPr="00641D14">
              <w:rPr>
                <w:b/>
              </w:rPr>
              <w:t>DAY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4211373" w14:textId="77777777" w:rsidR="004736BD" w:rsidRPr="00641D14" w:rsidRDefault="004736BD" w:rsidP="00641D14">
            <w:pPr>
              <w:spacing w:after="0"/>
              <w:jc w:val="center"/>
              <w:rPr>
                <w:b/>
              </w:rPr>
            </w:pPr>
            <w:r w:rsidRPr="00641D14">
              <w:rPr>
                <w:b/>
              </w:rPr>
              <w:t>NIGHT</w:t>
            </w:r>
          </w:p>
        </w:tc>
      </w:tr>
      <w:tr w:rsidR="00D8765A" w14:paraId="4B811F3D" w14:textId="77777777" w:rsidTr="00A515A4">
        <w:trPr>
          <w:jc w:val="center"/>
        </w:trPr>
        <w:tc>
          <w:tcPr>
            <w:tcW w:w="17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71A126D" w14:textId="77777777" w:rsidR="004736BD" w:rsidRDefault="004736BD" w:rsidP="00641D14">
            <w:pPr>
              <w:spacing w:after="0"/>
              <w:jc w:val="center"/>
            </w:pPr>
            <w:r>
              <w:t>1</w:t>
            </w:r>
          </w:p>
        </w:tc>
        <w:tc>
          <w:tcPr>
            <w:tcW w:w="13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2E41B70A" w14:textId="77777777" w:rsidR="004736BD" w:rsidRPr="00EA222C" w:rsidRDefault="00640161" w:rsidP="00641D14">
            <w:pPr>
              <w:spacing w:after="0"/>
              <w:jc w:val="center"/>
            </w:pPr>
            <w:bookmarkStart w:id="2" w:name="FirstMiddBDay"/>
            <w:bookmarkEnd w:id="2"/>
            <w:r w:rsidRPr="00EA222C">
              <w:t>NIL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17D380" w14:textId="77777777" w:rsidR="004736BD" w:rsidRPr="00EA222C" w:rsidRDefault="0063778F" w:rsidP="00641D14">
            <w:pPr>
              <w:spacing w:after="0"/>
              <w:jc w:val="center"/>
            </w:pPr>
            <w:bookmarkStart w:id="3" w:name="FirstMiddBNight"/>
            <w:bookmarkEnd w:id="3"/>
            <w:r w:rsidRPr="00EA222C">
              <w:t>NIL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6F19994F" w14:textId="77777777" w:rsidR="004736BD" w:rsidRPr="00EA222C" w:rsidRDefault="0063778F" w:rsidP="00641D14">
            <w:pPr>
              <w:spacing w:after="0"/>
              <w:jc w:val="center"/>
            </w:pPr>
            <w:bookmarkStart w:id="4" w:name="FirstMiddCDay"/>
            <w:bookmarkEnd w:id="4"/>
            <w:r w:rsidRPr="00EA222C">
              <w:t>NIL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1B544D" w14:textId="77777777" w:rsidR="004736BD" w:rsidRPr="00EA222C" w:rsidRDefault="0063778F" w:rsidP="00641D14">
            <w:pPr>
              <w:spacing w:after="0"/>
              <w:jc w:val="center"/>
            </w:pPr>
            <w:bookmarkStart w:id="5" w:name="FirstMiddCNight"/>
            <w:bookmarkEnd w:id="5"/>
            <w:r w:rsidRPr="00EA222C">
              <w:t>NIL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677DD753" w14:textId="77777777" w:rsidR="004736BD" w:rsidRPr="00EA222C" w:rsidRDefault="0063778F" w:rsidP="00641D14">
            <w:pPr>
              <w:spacing w:after="0"/>
              <w:jc w:val="center"/>
            </w:pPr>
            <w:bookmarkStart w:id="6" w:name="FirstMiddDDay"/>
            <w:bookmarkEnd w:id="6"/>
            <w:r w:rsidRPr="00EA222C">
              <w:t>NIL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BA84AF" w14:textId="77777777" w:rsidR="004736BD" w:rsidRPr="00EA222C" w:rsidRDefault="00E005F4" w:rsidP="00641D14">
            <w:pPr>
              <w:spacing w:after="0"/>
              <w:jc w:val="center"/>
            </w:pPr>
            <w:bookmarkStart w:id="7" w:name="FirstMiddDNight"/>
            <w:bookmarkEnd w:id="7"/>
            <w:r w:rsidRPr="00EA222C">
              <w:t>NIL</w:t>
            </w:r>
          </w:p>
        </w:tc>
      </w:tr>
      <w:tr w:rsidR="00D8765A" w14:paraId="5F7FD477" w14:textId="77777777" w:rsidTr="00A515A4">
        <w:trPr>
          <w:jc w:val="center"/>
        </w:trPr>
        <w:tc>
          <w:tcPr>
            <w:tcW w:w="17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398560E" w14:textId="77777777" w:rsidR="004736BD" w:rsidRDefault="004736BD" w:rsidP="00641D14">
            <w:pPr>
              <w:spacing w:after="0"/>
              <w:jc w:val="center"/>
            </w:pPr>
            <w: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762A2A54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AA6D12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7CB289B9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685A862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73D866A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FE6ACCB" w14:textId="77777777" w:rsidR="004736BD" w:rsidRPr="00BA1DA1" w:rsidRDefault="008120D4" w:rsidP="00641D14">
            <w:pPr>
              <w:spacing w:after="0"/>
              <w:jc w:val="center"/>
            </w:pPr>
            <w:r>
              <w:t>NIL</w:t>
            </w:r>
          </w:p>
        </w:tc>
      </w:tr>
      <w:tr w:rsidR="00D8765A" w14:paraId="3B5248D0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4606C893" w14:textId="77777777" w:rsidR="004736BD" w:rsidRDefault="004736BD" w:rsidP="00641D14">
            <w:pPr>
              <w:spacing w:after="0"/>
              <w:jc w:val="center"/>
            </w:pPr>
            <w:r>
              <w:t>3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0D498619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8AA26A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1298B52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76A314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FF1F6D2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096915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4E1C792D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5EC032B8" w14:textId="77777777" w:rsidR="004736BD" w:rsidRDefault="004736BD" w:rsidP="00641D14">
            <w:pPr>
              <w:spacing w:after="0"/>
              <w:jc w:val="center"/>
            </w:pPr>
            <w:r>
              <w:t>4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0E66B0E9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49D9BF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7D75D501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C798BFD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DFC2FD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EC53203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252CFCC7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5619641" w14:textId="77777777" w:rsidR="004736BD" w:rsidRDefault="004736BD" w:rsidP="00641D14">
            <w:pPr>
              <w:spacing w:after="0"/>
              <w:jc w:val="center"/>
            </w:pPr>
            <w:r>
              <w:t>5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7BCE0C75" w14:textId="77777777" w:rsidR="004736BD" w:rsidRPr="00BA1DA1" w:rsidRDefault="00FE5DDE" w:rsidP="00640161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AC0E45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5046639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4D26E4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7DD5DE8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72684506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444F576D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49EA3309" w14:textId="77777777" w:rsidR="004736BD" w:rsidRDefault="004736BD" w:rsidP="00641D14">
            <w:pPr>
              <w:spacing w:after="0"/>
              <w:jc w:val="center"/>
            </w:pPr>
            <w:r>
              <w:t>6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38B4CAD1" w14:textId="77777777" w:rsidR="004736BD" w:rsidRPr="00BA1DA1" w:rsidRDefault="00FE5DDE" w:rsidP="00640161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AD59902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3F5B967A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7A89B5D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A5D1ED8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1751910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7FD81FF8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2D9B78E" w14:textId="77777777" w:rsidR="004736BD" w:rsidRDefault="004736BD" w:rsidP="00641D14">
            <w:pPr>
              <w:spacing w:after="0"/>
              <w:jc w:val="center"/>
            </w:pPr>
            <w:r>
              <w:t>7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65639CF3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988F25D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5C6BCB1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441A32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51CC24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B55A642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2B7F7160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214F5FD0" w14:textId="77777777" w:rsidR="004736BD" w:rsidRDefault="004736BD" w:rsidP="00641D14">
            <w:pPr>
              <w:spacing w:after="0"/>
              <w:jc w:val="center"/>
            </w:pPr>
            <w:r>
              <w:t>8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7D1B65A2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F16E519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C5FC3A0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0E0BF4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1916945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2463C2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2A3F4308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532D4059" w14:textId="77777777" w:rsidR="004736BD" w:rsidRDefault="004736BD" w:rsidP="00641D14">
            <w:pPr>
              <w:spacing w:after="0"/>
              <w:jc w:val="center"/>
            </w:pPr>
            <w:r>
              <w:t>9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0A0A7352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DF6D439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11387AD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ECCF4FA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7DEEC1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E1517D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27CC6C74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57FB53C9" w14:textId="77777777" w:rsidR="004736BD" w:rsidRDefault="004736BD" w:rsidP="00641D14">
            <w:pPr>
              <w:spacing w:after="0"/>
              <w:jc w:val="center"/>
            </w:pPr>
            <w:r>
              <w:t>10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5FCA239A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68C4C620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FF1AB24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53F6509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7C13E5C1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262150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755C1474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6869749B" w14:textId="77777777" w:rsidR="004736BD" w:rsidRDefault="004736BD" w:rsidP="00641D14">
            <w:pPr>
              <w:spacing w:after="0"/>
              <w:jc w:val="center"/>
            </w:pPr>
            <w:r>
              <w:t>11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30AB4FAD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71C72D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96F9260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84F6403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8BC9997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65CE8CF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1718D26A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68899C60" w14:textId="77777777" w:rsidR="004736BD" w:rsidRDefault="004736BD" w:rsidP="00641D14">
            <w:pPr>
              <w:spacing w:after="0"/>
              <w:jc w:val="center"/>
            </w:pPr>
            <w:r>
              <w:t>12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024100FF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2CFDC41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B416422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6AB57E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1656F8F4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199748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08628250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2E4CDEC9" w14:textId="77777777" w:rsidR="004736BD" w:rsidRDefault="004736BD" w:rsidP="00641D14">
            <w:pPr>
              <w:spacing w:after="0"/>
              <w:jc w:val="center"/>
            </w:pPr>
            <w:r>
              <w:t>13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560B9A49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62AD77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4997848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EA81988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61E832C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3F1A563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4E4E7B51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462DE525" w14:textId="77777777" w:rsidR="004736BD" w:rsidRDefault="004736BD" w:rsidP="00641D14">
            <w:pPr>
              <w:spacing w:after="0"/>
              <w:jc w:val="center"/>
            </w:pPr>
            <w:r>
              <w:t>14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69BC8B1D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131CD1A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6E9611B2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E31BCC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524A91D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A78908F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122BDF7F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3DDA333" w14:textId="77777777" w:rsidR="004736BD" w:rsidRDefault="004736BD" w:rsidP="00641D14">
            <w:pPr>
              <w:spacing w:after="0"/>
              <w:jc w:val="center"/>
            </w:pPr>
            <w:r>
              <w:t>15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58CAAE06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7282F57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510D065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11782A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DFBA02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93BB21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42D8CD21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829B506" w14:textId="77777777" w:rsidR="004736BD" w:rsidRDefault="004736BD" w:rsidP="00641D14">
            <w:pPr>
              <w:spacing w:after="0"/>
              <w:jc w:val="center"/>
            </w:pPr>
            <w:r>
              <w:t>16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33126F43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65432D23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D2782B6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 xml:space="preserve">NIL 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FCE68A4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3C914454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BF721CF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3758F4F3" w14:textId="77777777" w:rsidTr="00A515A4">
        <w:trPr>
          <w:trHeight w:val="221"/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1242370B" w14:textId="77777777" w:rsidR="004736BD" w:rsidRDefault="004736BD" w:rsidP="00641D14">
            <w:pPr>
              <w:spacing w:after="0"/>
              <w:jc w:val="center"/>
            </w:pPr>
            <w:r>
              <w:t>17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1146627D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43CFF72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3208E6F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304FFE1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1D9467D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771E488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6141E582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6AB9D9F1" w14:textId="77777777" w:rsidR="004736BD" w:rsidRDefault="004736BD" w:rsidP="00641D14">
            <w:pPr>
              <w:spacing w:after="0"/>
              <w:jc w:val="center"/>
            </w:pPr>
            <w:r>
              <w:t>18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76EAF4FF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2EC5E3E8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78C50C2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A6F2774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549627C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7B54049D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318D9957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80E8A6A" w14:textId="77777777" w:rsidR="004736BD" w:rsidRDefault="004736BD" w:rsidP="00641D14">
            <w:pPr>
              <w:spacing w:after="0"/>
              <w:jc w:val="center"/>
            </w:pPr>
            <w:r>
              <w:t>19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20E0C459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69D95AE1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2804DB1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F3164FB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4FBB751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7B478D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396FD1AF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20407D64" w14:textId="77777777" w:rsidR="004736BD" w:rsidRDefault="004736BD" w:rsidP="00641D14">
            <w:pPr>
              <w:spacing w:after="0"/>
              <w:jc w:val="center"/>
            </w:pPr>
            <w:r>
              <w:t>20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6517368C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694952A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D2B533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224082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B586E5F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A8EF592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15A7FC19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11CBF2C8" w14:textId="77777777" w:rsidR="004736BD" w:rsidRDefault="004736BD" w:rsidP="00641D14">
            <w:pPr>
              <w:spacing w:after="0"/>
              <w:jc w:val="center"/>
            </w:pPr>
            <w:r>
              <w:t>21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582D8BB7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6655D9FF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69908C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7F22E1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60DE9E2A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766967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5E4F119B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687F17E2" w14:textId="77777777" w:rsidR="004736BD" w:rsidRDefault="004736BD" w:rsidP="00641D14">
            <w:pPr>
              <w:spacing w:after="0"/>
              <w:jc w:val="center"/>
            </w:pPr>
            <w:r>
              <w:t>22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6EC419E8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7422CD31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7626D10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A2CE51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375E439B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6546262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6F30C18C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1A635681" w14:textId="77777777" w:rsidR="004736BD" w:rsidRDefault="004736BD" w:rsidP="00641D14">
            <w:pPr>
              <w:spacing w:after="0"/>
              <w:jc w:val="center"/>
            </w:pPr>
            <w:r>
              <w:t>23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6FFA5B9E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7299A48C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B4A7B49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3684CB4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13535D2D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02A3B47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0959B877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C7DFEE3" w14:textId="77777777" w:rsidR="004736BD" w:rsidRDefault="004736BD" w:rsidP="00641D14">
            <w:pPr>
              <w:spacing w:after="0"/>
              <w:jc w:val="center"/>
            </w:pPr>
            <w:r>
              <w:t>24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48A82966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76490D3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6B8CC4AE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12622EFD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5BB1696A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4025E89D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1A91FF74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52065025" w14:textId="77777777" w:rsidR="004736BD" w:rsidRDefault="004736BD" w:rsidP="00641D14">
            <w:pPr>
              <w:spacing w:after="0"/>
              <w:jc w:val="center"/>
            </w:pPr>
            <w:r>
              <w:t>25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573D8E01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6F7DB22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44284A53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8B828F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C09861F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46B11A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3B7C4375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6E01C44D" w14:textId="77777777" w:rsidR="004736BD" w:rsidRDefault="004736BD" w:rsidP="00641D14">
            <w:pPr>
              <w:spacing w:after="0"/>
              <w:jc w:val="center"/>
            </w:pPr>
            <w:r>
              <w:t>26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54D4C2E5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145AE07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6931E60F" w14:textId="77777777" w:rsidR="004736BD" w:rsidRPr="00BA1DA1" w:rsidRDefault="00BA1DA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A53AB09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36D5588E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31B302B9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46F552B8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2934A796" w14:textId="77777777" w:rsidR="004736BD" w:rsidRDefault="004736BD" w:rsidP="00641D14">
            <w:pPr>
              <w:spacing w:after="0"/>
              <w:jc w:val="center"/>
            </w:pPr>
            <w:r>
              <w:t>27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640DF54A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68802E2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AE35A44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6F0AA516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66C3AA7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112BD5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4496A441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4C734093" w14:textId="77777777" w:rsidR="004736BD" w:rsidRDefault="004736BD" w:rsidP="00641D14">
            <w:pPr>
              <w:spacing w:after="0"/>
              <w:jc w:val="center"/>
            </w:pPr>
            <w:r>
              <w:t>28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7C8123A3" w14:textId="77777777" w:rsidR="004736BD" w:rsidRPr="00BA1DA1" w:rsidRDefault="00640161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1411510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38D1A935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5E55180A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01882F5F" w14:textId="77777777" w:rsidR="004736BD" w:rsidRPr="00BA1DA1" w:rsidRDefault="00FE5DDE" w:rsidP="00641D14">
            <w:pPr>
              <w:spacing w:after="0"/>
              <w:jc w:val="center"/>
            </w:pPr>
            <w:r w:rsidRPr="00BA1DA1"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608E0D07" w14:textId="77777777" w:rsidR="004736BD" w:rsidRPr="00BA1DA1" w:rsidRDefault="0063778F" w:rsidP="00641D14">
            <w:pPr>
              <w:spacing w:after="0"/>
              <w:jc w:val="center"/>
            </w:pPr>
            <w:r w:rsidRPr="00BA1DA1">
              <w:t>NIL</w:t>
            </w:r>
          </w:p>
        </w:tc>
      </w:tr>
      <w:tr w:rsidR="00D8765A" w14:paraId="7A466326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62282754" w14:textId="77777777" w:rsidR="004736BD" w:rsidRDefault="004736BD" w:rsidP="00641D14">
            <w:pPr>
              <w:spacing w:after="0"/>
              <w:jc w:val="center"/>
            </w:pPr>
            <w:r>
              <w:t>29</w:t>
            </w:r>
          </w:p>
        </w:tc>
        <w:tc>
          <w:tcPr>
            <w:tcW w:w="1312" w:type="dxa"/>
            <w:tcBorders>
              <w:left w:val="single" w:sz="18" w:space="0" w:color="auto"/>
            </w:tcBorders>
            <w:shd w:val="clear" w:color="auto" w:fill="auto"/>
          </w:tcPr>
          <w:p w14:paraId="3979B9ED" w14:textId="77777777" w:rsidR="004736BD" w:rsidRDefault="00640161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DDE8EF8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E1F79B7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088D2F1C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11" w:type="dxa"/>
            <w:tcBorders>
              <w:left w:val="single" w:sz="18" w:space="0" w:color="auto"/>
            </w:tcBorders>
            <w:shd w:val="clear" w:color="auto" w:fill="auto"/>
          </w:tcPr>
          <w:p w14:paraId="2B54FF8B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23" w:type="dxa"/>
            <w:tcBorders>
              <w:right w:val="single" w:sz="18" w:space="0" w:color="auto"/>
            </w:tcBorders>
            <w:shd w:val="clear" w:color="auto" w:fill="auto"/>
          </w:tcPr>
          <w:p w14:paraId="76DC3E13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</w:tr>
      <w:tr w:rsidR="00D8765A" w14:paraId="3C17454A" w14:textId="77777777" w:rsidTr="00A515A4">
        <w:trPr>
          <w:jc w:val="center"/>
        </w:trPr>
        <w:tc>
          <w:tcPr>
            <w:tcW w:w="173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/>
          </w:tcPr>
          <w:p w14:paraId="79569992" w14:textId="77777777" w:rsidR="004736BD" w:rsidRDefault="004736BD" w:rsidP="00641D14">
            <w:pPr>
              <w:spacing w:after="0"/>
              <w:jc w:val="center"/>
            </w:pPr>
            <w:r>
              <w:t>30</w:t>
            </w:r>
          </w:p>
        </w:tc>
        <w:tc>
          <w:tcPr>
            <w:tcW w:w="1312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</w:tcPr>
          <w:p w14:paraId="0A4E5E1E" w14:textId="77777777" w:rsidR="004736BD" w:rsidRDefault="00640161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23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14:paraId="7B7D63E9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11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</w:tcPr>
          <w:p w14:paraId="146ED8A2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23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14:paraId="7B798368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11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</w:tcPr>
          <w:p w14:paraId="7FB334B3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  <w:tc>
          <w:tcPr>
            <w:tcW w:w="1323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14:paraId="18F9A40D" w14:textId="77777777" w:rsidR="004736BD" w:rsidRDefault="0063778F" w:rsidP="00641D14">
            <w:pPr>
              <w:spacing w:after="0"/>
              <w:jc w:val="center"/>
            </w:pPr>
            <w:r>
              <w:t>NIL</w:t>
            </w:r>
          </w:p>
        </w:tc>
      </w:tr>
    </w:tbl>
    <w:p w14:paraId="63C9F50F" w14:textId="77777777" w:rsidR="00791A6D" w:rsidRDefault="00791A6D" w:rsidP="004736BD">
      <w:pPr>
        <w:spacing w:after="0"/>
        <w:jc w:val="center"/>
      </w:pPr>
    </w:p>
    <w:p w14:paraId="55CB1DBC" w14:textId="77777777" w:rsidR="00FF20D0" w:rsidRPr="00FF20D0" w:rsidRDefault="00FF20D0" w:rsidP="00FF20D0">
      <w:pPr>
        <w:ind w:right="-22"/>
        <w:rPr>
          <w:rFonts w:ascii="Arial" w:hAnsi="Arial" w:cs="Arial"/>
          <w:b/>
          <w:sz w:val="24"/>
          <w:szCs w:val="24"/>
          <w:u w:val="single"/>
        </w:rPr>
      </w:pPr>
      <w:r w:rsidRPr="00FF20D0">
        <w:rPr>
          <w:rFonts w:ascii="Arial" w:hAnsi="Arial" w:cs="Arial"/>
          <w:b/>
          <w:sz w:val="24"/>
          <w:szCs w:val="24"/>
          <w:u w:val="single"/>
        </w:rPr>
        <w:t xml:space="preserve">MIDDLEWICK RANGE COMPLEX FIRING TIMES: </w:t>
      </w:r>
    </w:p>
    <w:p w14:paraId="6C40949A" w14:textId="77777777" w:rsidR="00FF20D0" w:rsidRPr="00FF20D0" w:rsidRDefault="00FF20D0" w:rsidP="00FF20D0">
      <w:pPr>
        <w:ind w:right="-22"/>
        <w:rPr>
          <w:rFonts w:ascii="Arial" w:hAnsi="Arial" w:cs="Arial"/>
          <w:color w:val="FF0000"/>
          <w:sz w:val="20"/>
          <w:szCs w:val="20"/>
          <w:u w:val="single"/>
        </w:rPr>
      </w:pPr>
      <w:r w:rsidRPr="00FF20D0">
        <w:rPr>
          <w:rFonts w:ascii="Arial" w:hAnsi="Arial" w:cs="Arial"/>
          <w:color w:val="FF0000"/>
          <w:sz w:val="20"/>
          <w:szCs w:val="20"/>
          <w:u w:val="single"/>
        </w:rPr>
        <w:t>FIRING TIMES: 1</w:t>
      </w:r>
      <w:r w:rsidRPr="00FF20D0">
        <w:rPr>
          <w:rFonts w:ascii="Arial" w:hAnsi="Arial" w:cs="Arial"/>
          <w:color w:val="FF0000"/>
          <w:sz w:val="20"/>
          <w:szCs w:val="20"/>
          <w:u w:val="single"/>
          <w:vertAlign w:val="superscript"/>
        </w:rPr>
        <w:t>ST</w:t>
      </w:r>
      <w:r>
        <w:rPr>
          <w:rFonts w:ascii="Arial" w:hAnsi="Arial" w:cs="Arial"/>
          <w:color w:val="FF0000"/>
          <w:sz w:val="20"/>
          <w:szCs w:val="20"/>
          <w:u w:val="single"/>
        </w:rPr>
        <w:t xml:space="preserve"> JAN – 31</w:t>
      </w:r>
      <w:r w:rsidRPr="00FF20D0">
        <w:rPr>
          <w:rFonts w:ascii="Arial" w:hAnsi="Arial" w:cs="Arial"/>
          <w:color w:val="FF0000"/>
          <w:sz w:val="20"/>
          <w:szCs w:val="20"/>
          <w:u w:val="single"/>
          <w:vertAlign w:val="superscript"/>
        </w:rPr>
        <w:t>ST</w:t>
      </w:r>
      <w:r>
        <w:rPr>
          <w:rFonts w:ascii="Arial" w:hAnsi="Arial" w:cs="Arial"/>
          <w:color w:val="FF0000"/>
          <w:sz w:val="20"/>
          <w:szCs w:val="20"/>
          <w:u w:val="single"/>
        </w:rPr>
        <w:t xml:space="preserve"> DEC</w:t>
      </w:r>
    </w:p>
    <w:p w14:paraId="0491D9F3" w14:textId="77777777" w:rsidR="00FF20D0" w:rsidRPr="00FF20D0" w:rsidRDefault="00FF20D0" w:rsidP="00FF20D0">
      <w:pPr>
        <w:ind w:right="-22"/>
        <w:rPr>
          <w:rFonts w:ascii="Arial" w:hAnsi="Arial" w:cs="Arial"/>
          <w:color w:val="FF0000"/>
          <w:sz w:val="20"/>
          <w:szCs w:val="20"/>
        </w:rPr>
      </w:pPr>
      <w:r w:rsidRPr="00FF20D0">
        <w:rPr>
          <w:rFonts w:ascii="Arial" w:hAnsi="Arial" w:cs="Arial"/>
          <w:color w:val="FF0000"/>
          <w:sz w:val="20"/>
          <w:szCs w:val="20"/>
        </w:rPr>
        <w:t xml:space="preserve">MON – THU </w:t>
      </w:r>
      <w:r w:rsidRPr="00FF20D0">
        <w:rPr>
          <w:rFonts w:ascii="Arial" w:hAnsi="Arial" w:cs="Arial"/>
          <w:color w:val="FF0000"/>
          <w:sz w:val="20"/>
          <w:szCs w:val="20"/>
        </w:rPr>
        <w:tab/>
        <w:t>0900 – 1530</w:t>
      </w:r>
      <w:r w:rsidRPr="00FF20D0">
        <w:rPr>
          <w:rFonts w:ascii="Arial" w:hAnsi="Arial" w:cs="Arial"/>
          <w:color w:val="FF0000"/>
          <w:sz w:val="20"/>
          <w:szCs w:val="20"/>
        </w:rPr>
        <w:tab/>
      </w:r>
      <w:r w:rsidRPr="00FF20D0">
        <w:rPr>
          <w:rFonts w:ascii="Arial" w:hAnsi="Arial" w:cs="Arial"/>
          <w:color w:val="FF0000"/>
          <w:sz w:val="20"/>
          <w:szCs w:val="20"/>
        </w:rPr>
        <w:tab/>
        <w:t>NIGHT 1530 - 2300</w:t>
      </w:r>
    </w:p>
    <w:p w14:paraId="6A62F872" w14:textId="77777777" w:rsidR="00FF20D0" w:rsidRPr="00FF20D0" w:rsidRDefault="00FF20D0" w:rsidP="00FF20D0">
      <w:pPr>
        <w:ind w:right="-22"/>
        <w:rPr>
          <w:rFonts w:ascii="Arial" w:hAnsi="Arial" w:cs="Arial"/>
          <w:color w:val="FF0000"/>
          <w:sz w:val="20"/>
          <w:szCs w:val="20"/>
        </w:rPr>
      </w:pPr>
      <w:r w:rsidRPr="00FF20D0">
        <w:rPr>
          <w:rFonts w:ascii="Arial" w:hAnsi="Arial" w:cs="Arial"/>
          <w:color w:val="FF0000"/>
          <w:sz w:val="20"/>
          <w:szCs w:val="20"/>
        </w:rPr>
        <w:t xml:space="preserve">FRI - </w:t>
      </w:r>
      <w:r w:rsidRPr="00FF20D0">
        <w:rPr>
          <w:rFonts w:ascii="Arial" w:hAnsi="Arial" w:cs="Arial"/>
          <w:color w:val="FF0000"/>
          <w:sz w:val="20"/>
          <w:szCs w:val="20"/>
        </w:rPr>
        <w:tab/>
      </w:r>
      <w:r w:rsidRPr="00FF20D0">
        <w:rPr>
          <w:rFonts w:ascii="Arial" w:hAnsi="Arial" w:cs="Arial"/>
          <w:color w:val="FF0000"/>
          <w:sz w:val="20"/>
          <w:szCs w:val="20"/>
        </w:rPr>
        <w:tab/>
        <w:t>0900 – 1230</w:t>
      </w:r>
      <w:r w:rsidRPr="00FF20D0">
        <w:rPr>
          <w:rFonts w:ascii="Arial" w:hAnsi="Arial" w:cs="Arial"/>
          <w:color w:val="FF0000"/>
          <w:sz w:val="20"/>
          <w:szCs w:val="20"/>
        </w:rPr>
        <w:tab/>
      </w:r>
      <w:r w:rsidRPr="00FF20D0">
        <w:rPr>
          <w:rFonts w:ascii="Arial" w:hAnsi="Arial" w:cs="Arial"/>
          <w:color w:val="FF0000"/>
          <w:sz w:val="20"/>
          <w:szCs w:val="20"/>
        </w:rPr>
        <w:tab/>
      </w:r>
      <w:r w:rsidRPr="00FF20D0">
        <w:rPr>
          <w:rFonts w:ascii="Arial" w:hAnsi="Arial" w:cs="Arial"/>
          <w:color w:val="FF0000"/>
          <w:sz w:val="20"/>
          <w:szCs w:val="20"/>
        </w:rPr>
        <w:tab/>
      </w:r>
    </w:p>
    <w:p w14:paraId="71E21DF4" w14:textId="77777777" w:rsidR="00FF20D0" w:rsidRPr="00FF20D0" w:rsidRDefault="00FF20D0" w:rsidP="00FF20D0">
      <w:pPr>
        <w:ind w:right="-22"/>
        <w:rPr>
          <w:rFonts w:ascii="Arial" w:hAnsi="Arial" w:cs="Arial"/>
          <w:color w:val="FF0000"/>
          <w:sz w:val="20"/>
          <w:szCs w:val="20"/>
        </w:rPr>
      </w:pPr>
      <w:r w:rsidRPr="00FF20D0">
        <w:rPr>
          <w:rFonts w:ascii="Arial" w:hAnsi="Arial" w:cs="Arial"/>
          <w:color w:val="FF0000"/>
          <w:sz w:val="20"/>
          <w:szCs w:val="20"/>
        </w:rPr>
        <w:t xml:space="preserve">SAT – </w:t>
      </w:r>
      <w:r w:rsidRPr="00FF20D0">
        <w:rPr>
          <w:rFonts w:ascii="Arial" w:hAnsi="Arial" w:cs="Arial"/>
          <w:color w:val="FF0000"/>
          <w:sz w:val="20"/>
          <w:szCs w:val="20"/>
        </w:rPr>
        <w:tab/>
      </w:r>
      <w:r w:rsidRPr="00FF20D0">
        <w:rPr>
          <w:rFonts w:ascii="Arial" w:hAnsi="Arial" w:cs="Arial"/>
          <w:color w:val="FF0000"/>
          <w:sz w:val="20"/>
          <w:szCs w:val="20"/>
        </w:rPr>
        <w:tab/>
        <w:t>0900 - 1530</w:t>
      </w:r>
      <w:r w:rsidRPr="00FF20D0">
        <w:rPr>
          <w:rFonts w:ascii="Arial" w:hAnsi="Arial" w:cs="Arial"/>
          <w:color w:val="FF0000"/>
          <w:sz w:val="20"/>
          <w:szCs w:val="20"/>
        </w:rPr>
        <w:tab/>
      </w:r>
      <w:r w:rsidRPr="00FF20D0">
        <w:rPr>
          <w:rFonts w:ascii="Arial" w:hAnsi="Arial" w:cs="Arial"/>
          <w:color w:val="FF0000"/>
          <w:sz w:val="20"/>
          <w:szCs w:val="20"/>
        </w:rPr>
        <w:tab/>
        <w:t>NIGHT 1530 – 2300</w:t>
      </w:r>
    </w:p>
    <w:p w14:paraId="0AA4131A" w14:textId="77777777" w:rsidR="00FF20D0" w:rsidRPr="00FF20D0" w:rsidRDefault="00FF20D0" w:rsidP="00FF20D0">
      <w:pPr>
        <w:ind w:right="-22"/>
        <w:rPr>
          <w:rFonts w:ascii="Arial" w:hAnsi="Arial" w:cs="Arial"/>
          <w:color w:val="FF0000"/>
          <w:sz w:val="20"/>
          <w:szCs w:val="20"/>
        </w:rPr>
      </w:pPr>
      <w:r w:rsidRPr="00FF20D0">
        <w:rPr>
          <w:rFonts w:ascii="Arial" w:hAnsi="Arial" w:cs="Arial"/>
          <w:color w:val="FF0000"/>
          <w:sz w:val="20"/>
          <w:szCs w:val="20"/>
        </w:rPr>
        <w:t xml:space="preserve">SUN -  </w:t>
      </w:r>
      <w:r w:rsidRPr="00FF20D0">
        <w:rPr>
          <w:rFonts w:ascii="Arial" w:hAnsi="Arial" w:cs="Arial"/>
          <w:color w:val="FF0000"/>
          <w:sz w:val="20"/>
          <w:szCs w:val="20"/>
        </w:rPr>
        <w:tab/>
      </w:r>
      <w:r w:rsidRPr="00FF20D0">
        <w:rPr>
          <w:rFonts w:ascii="Arial" w:hAnsi="Arial" w:cs="Arial"/>
          <w:color w:val="FF0000"/>
          <w:sz w:val="20"/>
          <w:szCs w:val="20"/>
        </w:rPr>
        <w:tab/>
        <w:t xml:space="preserve">0900 - 1400 </w:t>
      </w:r>
    </w:p>
    <w:p w14:paraId="537D90DB" w14:textId="77777777" w:rsidR="004736BD" w:rsidRDefault="004736BD" w:rsidP="00FF20D0">
      <w:pPr>
        <w:spacing w:after="0"/>
      </w:pPr>
    </w:p>
    <w:sectPr w:rsidR="004736B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B118F" w14:textId="77777777" w:rsidR="00A515A4" w:rsidRDefault="00A515A4" w:rsidP="004736BD">
      <w:pPr>
        <w:spacing w:after="0" w:line="240" w:lineRule="auto"/>
      </w:pPr>
      <w:r>
        <w:separator/>
      </w:r>
    </w:p>
  </w:endnote>
  <w:endnote w:type="continuationSeparator" w:id="0">
    <w:p w14:paraId="62070E74" w14:textId="77777777" w:rsidR="00A515A4" w:rsidRDefault="00A515A4" w:rsidP="004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514B2" w14:textId="77777777" w:rsidR="00A515A4" w:rsidRDefault="00A515A4" w:rsidP="004736BD">
      <w:pPr>
        <w:spacing w:after="0" w:line="240" w:lineRule="auto"/>
      </w:pPr>
      <w:r>
        <w:separator/>
      </w:r>
    </w:p>
  </w:footnote>
  <w:footnote w:type="continuationSeparator" w:id="0">
    <w:p w14:paraId="151DCE07" w14:textId="77777777" w:rsidR="00A515A4" w:rsidRDefault="00A515A4" w:rsidP="00473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55522" w14:textId="77777777" w:rsidR="004736BD" w:rsidRPr="004736BD" w:rsidRDefault="004736BD" w:rsidP="004736BD">
    <w:pPr>
      <w:pStyle w:val="Header"/>
      <w:jc w:val="center"/>
      <w:rPr>
        <w:sz w:val="28"/>
        <w:u w:val="single"/>
      </w:rPr>
    </w:pPr>
    <w:r w:rsidRPr="004736BD">
      <w:rPr>
        <w:sz w:val="28"/>
        <w:u w:val="single"/>
      </w:rPr>
      <w:t>MIDDLEWICK MONTHLY RANGE SUMMARY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A4"/>
    <w:rsid w:val="00002D62"/>
    <w:rsid w:val="00083ECE"/>
    <w:rsid w:val="000D14EF"/>
    <w:rsid w:val="000F741F"/>
    <w:rsid w:val="0011092E"/>
    <w:rsid w:val="00131CDF"/>
    <w:rsid w:val="00151966"/>
    <w:rsid w:val="00221012"/>
    <w:rsid w:val="00254629"/>
    <w:rsid w:val="003055AA"/>
    <w:rsid w:val="00392EBA"/>
    <w:rsid w:val="004736BD"/>
    <w:rsid w:val="00507DE5"/>
    <w:rsid w:val="005D4423"/>
    <w:rsid w:val="005E21B9"/>
    <w:rsid w:val="0063778F"/>
    <w:rsid w:val="00640161"/>
    <w:rsid w:val="00641D14"/>
    <w:rsid w:val="00697113"/>
    <w:rsid w:val="00791A6D"/>
    <w:rsid w:val="008120D4"/>
    <w:rsid w:val="00860991"/>
    <w:rsid w:val="00A515A4"/>
    <w:rsid w:val="00AE4DEE"/>
    <w:rsid w:val="00BA1DA1"/>
    <w:rsid w:val="00D80359"/>
    <w:rsid w:val="00D8765A"/>
    <w:rsid w:val="00DC7C39"/>
    <w:rsid w:val="00DD322C"/>
    <w:rsid w:val="00E005F4"/>
    <w:rsid w:val="00E139E6"/>
    <w:rsid w:val="00EA222C"/>
    <w:rsid w:val="00F734AC"/>
    <w:rsid w:val="00FE5DDE"/>
    <w:rsid w:val="00FF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5C595"/>
  <w15:chartTrackingRefBased/>
  <w15:docId w15:val="{74F813EF-57A0-4CBC-B2F6-D1969F10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736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73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736B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20D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andscape.landmarc.r.mil.uk\sites\ERT\TD\Team%20Documents\Operations%20Room\TRAINING%20SUMMARIES%20LIVE\BLANKS\SUMMARY-MAKER-TEMPLATES\Notices\MIDDLEWICK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dmarcProcedureName xmlns="9993d0dc-61e3-4541-8b24-aa819a5e44f3" xsi:nil="true"/>
    <LandmarcOwnershipTaxHDField0 xmlns="9993d0dc-61e3-4541-8b24-aa819a5e44f3">
      <Terms xmlns="http://schemas.microsoft.com/office/infopath/2007/PartnerControls"/>
    </LandmarcOwnershipTaxHDField0>
    <LandmarcBusinessAreaTaxHDField0 xmlns="9993d0dc-61e3-4541-8b24-aa819a5e44f3">
      <Terms xmlns="http://schemas.microsoft.com/office/infopath/2007/PartnerControls"/>
    </LandmarcBusinessAreaTaxHDField0>
    <LandmarcProcessName xmlns="9993d0dc-61e3-4541-8b24-aa819a5e44f3" xsi:nil="true"/>
    <TaxCatchAll xmlns="e1581f61-6b4c-476e-b61d-0ed038421ab8"/>
    <LandmarcContractTaxHDField0 xmlns="9993d0dc-61e3-4541-8b24-aa819a5e44f3">
      <Terms xmlns="http://schemas.microsoft.com/office/infopath/2007/PartnerControls"/>
    </LandmarcContractTaxHDField0>
    <LandmarcRetentionDate xmlns="9993d0dc-61e3-4541-8b24-aa819a5e44f3" xsi:nil="true"/>
    <LandmarcRegionTaxHDField0 xmlns="9993d0dc-61e3-4541-8b24-aa819a5e44f3">
      <Terms xmlns="http://schemas.microsoft.com/office/infopath/2007/PartnerControls"/>
    </LandmarcRegionTaxHDField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MDocument" ma:contentTypeID="0x010100794B21F162E245BEB5D074598C5CD207006511150C0AA8427092A0DEED75D295300028A434C18E804F8EAA9AE663CA867C52003C81B10F72D94A5CA5281A0301A7AB160059E401201117E245870919F98F8E5A2B" ma:contentTypeVersion="14" ma:contentTypeDescription="Landmarc Document" ma:contentTypeScope="" ma:versionID="9c30f5e993b9c049c7eb8d87247866f2">
  <xsd:schema xmlns:xsd="http://www.w3.org/2001/XMLSchema" xmlns:xs="http://www.w3.org/2001/XMLSchema" xmlns:p="http://schemas.microsoft.com/office/2006/metadata/properties" xmlns:ns2="9993d0dc-61e3-4541-8b24-aa819a5e44f3" xmlns:ns3="e1581f61-6b4c-476e-b61d-0ed038421ab8" xmlns:ns4="6cc03c6e-22f6-4673-b6f2-620975752e68" targetNamespace="http://schemas.microsoft.com/office/2006/metadata/properties" ma:root="true" ma:fieldsID="23816f35e7bc8e5bc394bdfd01daa5aa" ns2:_="" ns3:_="" ns4:_="">
    <xsd:import namespace="9993d0dc-61e3-4541-8b24-aa819a5e44f3"/>
    <xsd:import namespace="e1581f61-6b4c-476e-b61d-0ed038421ab8"/>
    <xsd:import namespace="6cc03c6e-22f6-4673-b6f2-620975752e68"/>
    <xsd:element name="properties">
      <xsd:complexType>
        <xsd:sequence>
          <xsd:element name="documentManagement">
            <xsd:complexType>
              <xsd:all>
                <xsd:element ref="ns2:LandmarcOwnershipTaxHDField0" minOccurs="0"/>
                <xsd:element ref="ns2:LandmarcContractTaxHDField0" minOccurs="0"/>
                <xsd:element ref="ns2:LandmarcRetentionDate" minOccurs="0"/>
                <xsd:element ref="ns2:LandmarcRegionTaxHDField0" minOccurs="0"/>
                <xsd:element ref="ns2:LandmarcBusinessAreaTaxHDField0" minOccurs="0"/>
                <xsd:element ref="ns2:LandmarcProcessName" minOccurs="0"/>
                <xsd:element ref="ns2:LandmarcProcedureName" minOccurs="0"/>
                <xsd:element ref="ns3:TaxCatchAl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3d0dc-61e3-4541-8b24-aa819a5e44f3" elementFormDefault="qualified">
    <xsd:import namespace="http://schemas.microsoft.com/office/2006/documentManagement/types"/>
    <xsd:import namespace="http://schemas.microsoft.com/office/infopath/2007/PartnerControls"/>
    <xsd:element name="LandmarcOwnershipTaxHDField0" ma:index="9" nillable="true" ma:taxonomy="true" ma:internalName="LandmarcOwnershipTaxHDField0" ma:taxonomyFieldName="LandmarcOwnership" ma:displayName="Ownership" ma:fieldId="{2f506c7d-1141-4486-a979-25b60d0c9b12}" ma:sspId="eb8bc444-a6f1-4c65-8bb7-3c79dd1e88c2" ma:termSetId="b66cf225-fa98-4681-ab55-ab2e6dc3d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ndmarcContractTaxHDField0" ma:index="11" nillable="true" ma:taxonomy="true" ma:internalName="LandmarcContractTaxHDField0" ma:taxonomyFieldName="LandmarcContract" ma:displayName="Contract" ma:fieldId="{063bd568-2a17-4cd4-ad4c-05d359676f93}" ma:sspId="eb8bc444-a6f1-4c65-8bb7-3c79dd1e88c2" ma:termSetId="91392470-1aea-48e0-ada7-8b7bbcc6a5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ndmarcRetentionDate" ma:index="12" nillable="true" ma:displayName="Retention Date" ma:format="DateOnly" ma:hidden="true" ma:internalName="LandmarcRetentionDate">
      <xsd:simpleType>
        <xsd:restriction base="dms:DateTime"/>
      </xsd:simpleType>
    </xsd:element>
    <xsd:element name="LandmarcRegionTaxHDField0" ma:index="14" nillable="true" ma:taxonomy="true" ma:internalName="LandmarcRegionTaxHDField0" ma:taxonomyFieldName="LandmarcRegion" ma:displayName="Region" ma:fieldId="{958257c4-3115-4320-8d6d-c122ed5f8f4b}" ma:sspId="eb8bc444-a6f1-4c65-8bb7-3c79dd1e88c2" ma:termSetId="9840ff7c-2756-458a-8f31-16c6484558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ndmarcBusinessAreaTaxHDField0" ma:index="16" nillable="true" ma:taxonomy="true" ma:internalName="LandmarcBusinessAreaTaxHDField0" ma:taxonomyFieldName="LandmarcBusinessArea" ma:displayName="Business Area" ma:fieldId="{1fe75176-f7d8-435e-85cb-88eacca9ef01}" ma:sspId="eb8bc444-a6f1-4c65-8bb7-3c79dd1e88c2" ma:termSetId="b4ded6da-6e0d-4b2a-89f4-55a30b7d1c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ndmarcProcessName" ma:index="17" nillable="true" ma:displayName="Process Name" ma:internalName="LandmarcProcessName">
      <xsd:simpleType>
        <xsd:restriction base="dms:Text"/>
      </xsd:simpleType>
    </xsd:element>
    <xsd:element name="LandmarcProcedureName" ma:index="18" nillable="true" ma:displayName="Procedure Name" ma:internalName="LandmarcProcedure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1f61-6b4c-476e-b61d-0ed038421ab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4fdc145-bdd6-4f58-8414-a0d9c5d1eea4}" ma:internalName="TaxCatchAll" ma:showField="CatchAllData" ma:web="e1581f61-6b4c-476e-b61d-0ed038421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3c6e-22f6-4673-b6f2-620975752e6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/>
    <Synchronization>Asynchronous</Synchronization>
    <Type>10002</Type>
    <SequenceNumber>10000</SequenceNumber>
    <Url/>
    <Assembly>Landmarc.SP2016.EventsPublishedDocsReports, Version=1.0.0.0, Culture=neutral, PublicKeyToken=a165b90342dad7cf</Assembly>
    <Class>Landmarc.SP2016.EventsPublishedDocsReports.EventReceivers.TeamPublishedDocumentsEventReceiver.TeamPublishedDocumentsEventReceiver</Class>
    <Data/>
    <Filter/>
  </Receiver>
  <Receiver>
    <Name/>
    <Synchronization>Synchronous</Synchronization>
    <Type>3</Type>
    <SequenceNumber>10000</SequenceNumber>
    <Url/>
    <Assembly>Landmarc.SP2016.EventsPublishedDocsReports, Version=1.0.0.0, Culture=neutral, PublicKeyToken=a165b90342dad7cf</Assembly>
    <Class>Landmarc.SP2016.EventsPublishedDocsReports.EventReceivers.TeamPublishedDocumentsEventReceiver.TeamPublishedDocumentsEventReceiver</Class>
    <Data/>
    <Filter/>
  </Receiver>
  <Receiver>
    <Name/>
    <Synchronization>Asynchronous</Synchronization>
    <Type>10002</Type>
    <SequenceNumber>10000</SequenceNumber>
    <Url/>
    <Assembly>Landmarc.SP2016.EventsPublishedDocsReports, Version=1.0.0.0, Culture=neutral, PublicKeyToken=a165b90342dad7cf</Assembly>
    <Class>Landmarc.SP2016.EventsPublishedDocsReports.EventReceivers.TeamPublishedReportsEventReceiver.TeamPublishedReportsEventReceiver</Class>
    <Data/>
    <Filter/>
  </Receiver>
  <Receiver>
    <Name/>
    <Synchronization>Synchronous</Synchronization>
    <Type>3</Type>
    <SequenceNumber>10000</SequenceNumber>
    <Url/>
    <Assembly>Landmarc.SP2016.EventsPublishedDocsReports, Version=1.0.0.0, Culture=neutral, PublicKeyToken=a165b90342dad7cf</Assembly>
    <Class>Landmarc.SP2016.EventsPublishedDocsReports.EventReceivers.TeamPublishedReportsEventReceiver.TeamPublishedReportsEventReceiver</Class>
    <Data/>
    <Filter/>
  </Receiver>
</spe:Receivers>
</file>

<file path=customXml/itemProps1.xml><?xml version="1.0" encoding="utf-8"?>
<ds:datastoreItem xmlns:ds="http://schemas.openxmlformats.org/officeDocument/2006/customXml" ds:itemID="{2EC25977-8EF7-4120-B50B-376AE68F3609}">
  <ds:schemaRefs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purl.org/dc/elements/1.1/"/>
    <ds:schemaRef ds:uri="e1581f61-6b4c-476e-b61d-0ed038421ab8"/>
    <ds:schemaRef ds:uri="9993d0dc-61e3-4541-8b24-aa819a5e44f3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cc03c6e-22f6-4673-b6f2-620975752e68"/>
  </ds:schemaRefs>
</ds:datastoreItem>
</file>

<file path=customXml/itemProps2.xml><?xml version="1.0" encoding="utf-8"?>
<ds:datastoreItem xmlns:ds="http://schemas.openxmlformats.org/officeDocument/2006/customXml" ds:itemID="{63776FCB-737E-467A-8B69-715F46D19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7660B-A5A5-4062-B440-5D03A5171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3d0dc-61e3-4541-8b24-aa819a5e44f3"/>
    <ds:schemaRef ds:uri="e1581f61-6b4c-476e-b61d-0ed038421ab8"/>
    <ds:schemaRef ds:uri="6cc03c6e-22f6-4673-b6f2-620975752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9206F6-CC2B-4D5F-879E-34E6F16C17E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MIDDLEWICK temp.dotx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MIDDLEWICK temp</vt:lpstr>
    </vt:vector>
  </TitlesOfParts>
  <Company>Landmarc Support Services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MIDDLEWICK temp</dc:title>
  <dc:subject/>
  <dc:creator>castletonh</dc:creator>
  <cp:keywords/>
  <dc:description/>
  <cp:lastModifiedBy>castletonh</cp:lastModifiedBy>
  <cp:revision>1</cp:revision>
  <cp:lastPrinted>2017-09-14T11:06:00Z</cp:lastPrinted>
  <dcterms:created xsi:type="dcterms:W3CDTF">2026-08-11T11:08:00Z</dcterms:created>
  <dcterms:modified xsi:type="dcterms:W3CDTF">2026-08-11T11:11:00Z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0x010100794B21F162E245BEB5D074598C5CD207006511150C0AA8427092A0DEED75D295300028A434C18E804F8EAA9AE663CA867C52003C81B10F72D94A5CA5281A0301A7AB160059E401201117E245870919F98F8E5A2B</vt:lpwstr>
  </property>
  <property fmtid="{D5CDD505-2E9C-101B-9397-08002B2CF9AE}" pid="3" name="LandmarcOwnership">
    <vt:lpwstr/>
  </property>
  <property fmtid="{D5CDD505-2E9C-101B-9397-08002B2CF9AE}" pid="4" name="LandmarcBusinessArea">
    <vt:lpwstr/>
  </property>
  <property fmtid="{D5CDD505-2E9C-101B-9397-08002B2CF9AE}" pid="5" name="LandmarcRegion">
    <vt:lpwstr/>
  </property>
  <property fmtid="{D5CDD505-2E9C-101B-9397-08002B2CF9AE}" pid="6" name="LandmarcContract">
    <vt:lpwstr/>
  </property>
</Properties>
</file>